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7A24" w14:textId="77777777" w:rsidR="00996566" w:rsidRDefault="00996566">
      <w:pPr>
        <w:rPr>
          <w:b/>
          <w:sz w:val="24"/>
        </w:rPr>
      </w:pPr>
      <w:r>
        <w:rPr>
          <w:b/>
          <w:sz w:val="24"/>
        </w:rPr>
        <w:t>Änderungen Gruppenadministration SolumWEB</w:t>
      </w:r>
    </w:p>
    <w:p w14:paraId="03D28E00" w14:textId="77777777" w:rsidR="00996566" w:rsidRDefault="00996566">
      <w:pPr>
        <w:rPr>
          <w:b/>
        </w:rPr>
      </w:pPr>
    </w:p>
    <w:p w14:paraId="3F9E3E16" w14:textId="77777777" w:rsidR="00996566" w:rsidRDefault="00996566">
      <w:pPr>
        <w:rPr>
          <w:b/>
        </w:rPr>
      </w:pPr>
    </w:p>
    <w:p w14:paraId="34C0B2A7" w14:textId="77777777" w:rsidR="00996566" w:rsidRDefault="00996566">
      <w:pPr>
        <w:tabs>
          <w:tab w:val="left" w:pos="4536"/>
        </w:tabs>
        <w:rPr>
          <w:b/>
        </w:rPr>
      </w:pPr>
      <w:r>
        <w:rPr>
          <w:b/>
        </w:rPr>
        <w:t>Benutzerkennung:</w:t>
      </w:r>
      <w:r>
        <w:rPr>
          <w:b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5F927048" w14:textId="77777777" w:rsidR="00996566" w:rsidRDefault="00996566">
      <w:pPr>
        <w:rPr>
          <w:b/>
        </w:rPr>
      </w:pPr>
    </w:p>
    <w:p w14:paraId="0FEA5C2A" w14:textId="77777777" w:rsidR="00996566" w:rsidRDefault="00996566">
      <w:pPr>
        <w:rPr>
          <w:b/>
        </w:rPr>
      </w:pPr>
      <w:r>
        <w:rPr>
          <w:b/>
        </w:rPr>
        <w:t>Neuer Gruppenadministrator</w:t>
      </w:r>
    </w:p>
    <w:p w14:paraId="2CDE8137" w14:textId="77777777" w:rsidR="00996566" w:rsidRDefault="00996566">
      <w:pPr>
        <w:spacing w:after="80" w:line="360" w:lineRule="auto"/>
        <w:rPr>
          <w:sz w:val="20"/>
          <w:szCs w:val="20"/>
        </w:rPr>
      </w:pPr>
    </w:p>
    <w:p w14:paraId="6F0FD92B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  <w:szCs w:val="20"/>
        </w:rPr>
        <w:t>Bearbeiterkennzeichen</w:t>
      </w:r>
      <w:r>
        <w:rPr>
          <w:sz w:val="20"/>
        </w:rPr>
        <w:t>:</w:t>
      </w:r>
      <w:r>
        <w:rPr>
          <w:sz w:val="20"/>
        </w:rPr>
        <w:tab/>
        <w:t>BKZ</w:t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   </w:t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4E0B3DAE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Gruppenadministrator hat Rechercherechte</w:t>
      </w:r>
      <w:r>
        <w:rPr>
          <w:sz w:val="20"/>
          <w:lang w:val="it-IT"/>
        </w:rPr>
        <w:tab/>
      </w:r>
      <w:bookmarkStart w:id="0" w:name="Dropdown1"/>
      <w:r>
        <w:rPr>
          <w:sz w:val="20"/>
          <w:lang w:val="it-IT"/>
        </w:rPr>
        <w:fldChar w:fldCharType="begin">
          <w:ffData>
            <w:name w:val="Dropdown1"/>
            <w:enabled/>
            <w:calcOnExit w:val="0"/>
            <w:ddList>
              <w:listEntry w:val="  "/>
              <w:listEntry w:val="ja"/>
              <w:listEntry w:val="nein"/>
            </w:ddList>
          </w:ffData>
        </w:fldChar>
      </w:r>
      <w:r>
        <w:rPr>
          <w:sz w:val="20"/>
          <w:lang w:val="it-IT"/>
        </w:rPr>
        <w:instrText xml:space="preserve"> FORMDROPDOWN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end"/>
      </w:r>
      <w:bookmarkEnd w:id="0"/>
    </w:p>
    <w:p w14:paraId="204A2E2E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</w:rPr>
        <w:t>Anrede: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sz w:val="20"/>
        </w:rPr>
        <w:instrText xml:space="preserve"> FORMTEXT</w:instrText>
      </w:r>
      <w:r>
        <w:rPr>
          <w:sz w:val="20"/>
        </w:rPr>
        <w:instrText xml:space="preserve">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bookmarkEnd w:id="1"/>
    </w:p>
    <w:p w14:paraId="58DA58C0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Vorname: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2"/>
    </w:p>
    <w:p w14:paraId="4B8BA6E0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3"/>
    </w:p>
    <w:p w14:paraId="478DB325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E-Mail-Adresse: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4"/>
    </w:p>
    <w:p w14:paraId="221E6F21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Telefon-Nummer: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5"/>
    </w:p>
    <w:p w14:paraId="049A12EB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</w:p>
    <w:p w14:paraId="25D47141" w14:textId="77777777" w:rsidR="00996566" w:rsidRDefault="00996566">
      <w:pPr>
        <w:rPr>
          <w:b/>
        </w:rPr>
      </w:pPr>
      <w:r>
        <w:rPr>
          <w:b/>
        </w:rPr>
        <w:t>Neuer Vertreter Gruppenadministrator</w:t>
      </w:r>
    </w:p>
    <w:p w14:paraId="620980B6" w14:textId="77777777" w:rsidR="00996566" w:rsidRDefault="00996566">
      <w:pPr>
        <w:rPr>
          <w:b/>
        </w:rPr>
      </w:pPr>
    </w:p>
    <w:p w14:paraId="219BA581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</w:rPr>
        <w:t>Bearbeiterkennzeichen:</w:t>
      </w:r>
      <w:r>
        <w:rPr>
          <w:sz w:val="20"/>
        </w:rPr>
        <w:tab/>
        <w:t>BKZ</w:t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   </w:t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6B29021A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Vertreter h</w:t>
      </w:r>
      <w:r>
        <w:rPr>
          <w:sz w:val="20"/>
          <w:lang w:val="it-IT"/>
        </w:rPr>
        <w:t>at Rechercherechte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Dropdown1"/>
            <w:enabled/>
            <w:calcOnExit w:val="0"/>
            <w:ddList>
              <w:listEntry w:val="  "/>
              <w:listEntry w:val="ja"/>
              <w:listEntry w:val="nein"/>
            </w:ddList>
          </w:ffData>
        </w:fldChar>
      </w:r>
      <w:r>
        <w:rPr>
          <w:sz w:val="20"/>
          <w:lang w:val="it-IT"/>
        </w:rPr>
        <w:instrText xml:space="preserve"> FORMDROPDOWN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end"/>
      </w:r>
    </w:p>
    <w:p w14:paraId="1F42A126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</w:rPr>
        <w:t>Anrede: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5A2CF277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Vorname: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095E99E6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0D42B7CB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E-Mail-Adresse: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539192CE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Telefon-Nummer: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12B9BB2F" w14:textId="77777777" w:rsidR="00996566" w:rsidRDefault="00996566">
      <w:pPr>
        <w:tabs>
          <w:tab w:val="left" w:pos="4536"/>
        </w:tabs>
        <w:spacing w:after="80" w:line="360" w:lineRule="auto"/>
        <w:rPr>
          <w:szCs w:val="22"/>
          <w:lang w:val="it-IT"/>
        </w:rPr>
      </w:pPr>
    </w:p>
    <w:p w14:paraId="7A4EC573" w14:textId="77777777" w:rsidR="00996566" w:rsidRDefault="00996566">
      <w:pPr>
        <w:tabs>
          <w:tab w:val="left" w:pos="4536"/>
        </w:tabs>
        <w:spacing w:after="80" w:line="360" w:lineRule="auto"/>
        <w:rPr>
          <w:szCs w:val="22"/>
          <w:lang w:val="it-IT"/>
        </w:rPr>
      </w:pPr>
    </w:p>
    <w:p w14:paraId="3AF9C2A4" w14:textId="77777777" w:rsidR="00996566" w:rsidRDefault="00996566">
      <w:pPr>
        <w:tabs>
          <w:tab w:val="left" w:pos="4536"/>
        </w:tabs>
        <w:spacing w:after="80" w:line="360" w:lineRule="auto"/>
        <w:rPr>
          <w:b/>
          <w:szCs w:val="22"/>
          <w:lang w:val="it-IT"/>
        </w:rPr>
      </w:pPr>
      <w:r>
        <w:rPr>
          <w:b/>
          <w:szCs w:val="22"/>
          <w:lang w:val="it-IT"/>
        </w:rPr>
        <w:t>Anzahl Bearbeiterkennzeichen:</w:t>
      </w:r>
      <w:r>
        <w:rPr>
          <w:b/>
          <w:szCs w:val="22"/>
          <w:lang w:val="it-IT"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1AACDCC8" w14:textId="77777777" w:rsidR="00996566" w:rsidRDefault="00996566">
      <w:pPr>
        <w:tabs>
          <w:tab w:val="left" w:pos="4536"/>
        </w:tabs>
        <w:spacing w:after="80" w:line="360" w:lineRule="auto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(Nur ausfüllen, wenn die benötigte Anzahl von Bearbeiterkennzeichen (einschließlich Gruppenadministratoren) 20 überschreitet.)</w:t>
      </w:r>
    </w:p>
    <w:p w14:paraId="749E97E8" w14:textId="77777777" w:rsidR="00996566" w:rsidRDefault="00996566">
      <w:pPr>
        <w:tabs>
          <w:tab w:val="left" w:pos="4536"/>
        </w:tabs>
        <w:rPr>
          <w:szCs w:val="22"/>
          <w:lang w:val="it-IT"/>
        </w:rPr>
      </w:pPr>
    </w:p>
    <w:p w14:paraId="0336826A" w14:textId="77777777" w:rsidR="00996566" w:rsidRDefault="00996566">
      <w:pPr>
        <w:tabs>
          <w:tab w:val="left" w:pos="4536"/>
        </w:tabs>
        <w:rPr>
          <w:szCs w:val="22"/>
          <w:lang w:val="it-IT"/>
        </w:rPr>
      </w:pPr>
    </w:p>
    <w:p w14:paraId="5D35DBF8" w14:textId="77777777" w:rsidR="00996566" w:rsidRDefault="00996566">
      <w:pPr>
        <w:tabs>
          <w:tab w:val="left" w:pos="4536"/>
        </w:tabs>
        <w:rPr>
          <w:szCs w:val="22"/>
          <w:lang w:val="it-IT"/>
        </w:rPr>
      </w:pPr>
    </w:p>
    <w:sectPr w:rsidR="009965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66"/>
    <w:rsid w:val="00996566"/>
    <w:rsid w:val="00A7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FC444"/>
  <w15:chartTrackingRefBased/>
  <w15:docId w15:val="{D229721F-A3BC-4535-9B78-A35217DC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ternet\Infothek\Grundbuch\Gruppenandministration%20SolumWEB%20bei%20&#196;nder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Gruppenandministration SolumWEB bei Änderung.dot</Template>
  <TotalTime>0</TotalTime>
  <Pages>1</Pages>
  <Words>121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Gruppenandministration SolumWEB</vt:lpstr>
    </vt:vector>
  </TitlesOfParts>
  <Company>OLG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Gruppenandministration SolumWEB</dc:title>
  <dc:subject/>
  <dc:creator>LGERF Martin, Cathrin</dc:creator>
  <cp:keywords/>
  <dc:description/>
  <cp:lastModifiedBy>LGERF Martin, Cathrin</cp:lastModifiedBy>
  <cp:revision>1</cp:revision>
  <cp:lastPrinted>2009-07-21T06:01:00Z</cp:lastPrinted>
  <dcterms:created xsi:type="dcterms:W3CDTF">2026-10-26T09:22:00Z</dcterms:created>
  <dcterms:modified xsi:type="dcterms:W3CDTF">2026-10-26T09:22:00Z</dcterms:modified>
</cp:coreProperties>
</file>